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13EA" w:rsidRDefault="00646F66">
      <w:pPr>
        <w:jc w:val="center"/>
        <w:rPr>
          <w:b/>
          <w:sz w:val="28"/>
        </w:rPr>
      </w:pPr>
      <w:r>
        <w:rPr>
          <w:b/>
          <w:sz w:val="28"/>
        </w:rPr>
        <w:t>Lyžařský tábor</w:t>
      </w:r>
    </w:p>
    <w:p w:rsidR="00A113EA" w:rsidRDefault="00646F66">
      <w:pPr>
        <w:jc w:val="center"/>
        <w:rPr>
          <w:sz w:val="28"/>
        </w:rPr>
      </w:pPr>
      <w:r>
        <w:rPr>
          <w:sz w:val="28"/>
        </w:rPr>
        <w:t>Informace o lyžařském táboře</w:t>
      </w:r>
    </w:p>
    <w:p w:rsidR="001721ED" w:rsidRDefault="00646F66">
      <w:pPr>
        <w:rPr>
          <w:sz w:val="24"/>
        </w:rPr>
      </w:pPr>
      <w:r>
        <w:rPr>
          <w:b/>
          <w:sz w:val="24"/>
        </w:rPr>
        <w:t xml:space="preserve">organizace: </w:t>
      </w:r>
      <w:r>
        <w:rPr>
          <w:sz w:val="24"/>
        </w:rPr>
        <w:t>Domeček Hořovice – Středisko volného času</w:t>
      </w:r>
    </w:p>
    <w:p w:rsidR="00A113EA" w:rsidRDefault="001721ED">
      <w:r w:rsidRPr="001721ED">
        <w:rPr>
          <w:b/>
          <w:sz w:val="24"/>
        </w:rPr>
        <w:t>přihlášení účastníka přes stránky Domečku:</w:t>
      </w:r>
      <w:r>
        <w:rPr>
          <w:sz w:val="24"/>
        </w:rPr>
        <w:t xml:space="preserve"> </w:t>
      </w:r>
      <w:r w:rsidR="00646F66">
        <w:rPr>
          <w:sz w:val="24"/>
        </w:rPr>
        <w:t>www.domecekhorovice.cz/tábory</w:t>
      </w:r>
    </w:p>
    <w:p w:rsidR="00A113EA" w:rsidRDefault="00646F66">
      <w:r>
        <w:rPr>
          <w:b/>
          <w:sz w:val="24"/>
        </w:rPr>
        <w:t>termín:</w:t>
      </w:r>
      <w:r>
        <w:t xml:space="preserve"> 14.2.2027 – 20.2.2027</w:t>
      </w:r>
    </w:p>
    <w:p w:rsidR="00A113EA" w:rsidRDefault="00646F66">
      <w:r>
        <w:rPr>
          <w:b/>
          <w:sz w:val="24"/>
        </w:rPr>
        <w:t>místo:</w:t>
      </w:r>
      <w:r>
        <w:rPr>
          <w:sz w:val="24"/>
        </w:rPr>
        <w:t xml:space="preserve"> </w:t>
      </w:r>
      <w:r>
        <w:t xml:space="preserve">Penzion Na </w:t>
      </w:r>
      <w:r w:rsidR="001721ED">
        <w:t>S</w:t>
      </w:r>
      <w:r>
        <w:t>trán</w:t>
      </w:r>
      <w:r w:rsidR="001721ED">
        <w:t>i</w:t>
      </w:r>
      <w:r>
        <w:t>, Roudnice v Krkonoších</w:t>
      </w:r>
    </w:p>
    <w:p w:rsidR="00A113EA" w:rsidRDefault="00646F66">
      <w:r>
        <w:rPr>
          <w:b/>
          <w:sz w:val="24"/>
        </w:rPr>
        <w:t>odjezd:</w:t>
      </w:r>
      <w:r>
        <w:rPr>
          <w:sz w:val="24"/>
        </w:rPr>
        <w:t xml:space="preserve"> </w:t>
      </w:r>
      <w:r>
        <w:t>neděle 14.2.2027 v 10:00</w:t>
      </w:r>
      <w:r w:rsidR="001721ED">
        <w:t xml:space="preserve"> hod.</w:t>
      </w:r>
      <w:r>
        <w:t xml:space="preserve"> od školy, autobus přistaven 9:30</w:t>
      </w:r>
      <w:r w:rsidR="001721ED">
        <w:t xml:space="preserve"> hod.</w:t>
      </w:r>
    </w:p>
    <w:p w:rsidR="00A113EA" w:rsidRDefault="00646F66">
      <w:r>
        <w:rPr>
          <w:b/>
          <w:sz w:val="24"/>
        </w:rPr>
        <w:t>návrat:</w:t>
      </w:r>
      <w:r>
        <w:t xml:space="preserve"> sobota 20.2.2027 kolem </w:t>
      </w:r>
      <w:r>
        <w:t>14:00 hod</w:t>
      </w:r>
      <w:r w:rsidR="001721ED">
        <w:t>.</w:t>
      </w:r>
      <w:r>
        <w:t xml:space="preserve"> ke škole</w:t>
      </w:r>
    </w:p>
    <w:p w:rsidR="00A113EA" w:rsidRDefault="001721ED">
      <w:r>
        <w:rPr>
          <w:b/>
          <w:sz w:val="24"/>
        </w:rPr>
        <w:t>poplatek</w:t>
      </w:r>
      <w:r w:rsidR="00646F66">
        <w:rPr>
          <w:b/>
          <w:sz w:val="24"/>
        </w:rPr>
        <w:t>:</w:t>
      </w:r>
      <w:r w:rsidR="00646F66">
        <w:t xml:space="preserve"> 6 100 Kč (ubytování, strava, pitný režim, doprava – hrazena šk</w:t>
      </w:r>
      <w:r w:rsidR="00646F66">
        <w:t>olou, obcí)</w:t>
      </w:r>
    </w:p>
    <w:p w:rsidR="001721ED" w:rsidRDefault="00646F66">
      <w:r>
        <w:rPr>
          <w:b/>
          <w:bCs/>
        </w:rPr>
        <w:t xml:space="preserve">vlek: </w:t>
      </w:r>
      <w:r>
        <w:t>2 400 Kč</w:t>
      </w:r>
      <w:r w:rsidR="001721ED">
        <w:t xml:space="preserve"> (není součástí poplatku)</w:t>
      </w:r>
      <w:r>
        <w:tab/>
      </w:r>
      <w:r>
        <w:tab/>
      </w:r>
      <w:r>
        <w:tab/>
      </w:r>
      <w:r>
        <w:tab/>
      </w:r>
    </w:p>
    <w:p w:rsidR="00A113EA" w:rsidRDefault="00646F66">
      <w:pPr>
        <w:rPr>
          <w:b/>
        </w:rPr>
      </w:pPr>
      <w:r>
        <w:rPr>
          <w:b/>
        </w:rPr>
        <w:t xml:space="preserve">půjčovna: </w:t>
      </w:r>
      <w:r>
        <w:t>lyže, boty, hůlky, helma – už seřízené a kvalitní – za 900 Kč (žádné starosti)</w:t>
      </w:r>
    </w:p>
    <w:p w:rsidR="00A113EA" w:rsidRDefault="00646F66">
      <w:pPr>
        <w:rPr>
          <w:b/>
        </w:rPr>
      </w:pPr>
      <w:r>
        <w:rPr>
          <w:b/>
        </w:rPr>
        <w:t>Doporučený seznam věcí</w:t>
      </w:r>
      <w:r w:rsidR="001721ED">
        <w:rPr>
          <w:b/>
        </w:rPr>
        <w:t>:</w:t>
      </w:r>
    </w:p>
    <w:p w:rsidR="00A113EA" w:rsidRDefault="00646F66">
      <w:r>
        <w:t>Lyže sjezdové, odborně seřízené vázání + hůlky, nejlépe v obalu</w:t>
      </w:r>
    </w:p>
    <w:p w:rsidR="00A113EA" w:rsidRDefault="00646F66">
      <w:r>
        <w:t>Lyžařské sjezdové boty, helma a</w:t>
      </w:r>
      <w:r>
        <w:t xml:space="preserve"> lyžařské brýle</w:t>
      </w:r>
    </w:p>
    <w:p w:rsidR="00A113EA" w:rsidRDefault="00646F66">
      <w:r>
        <w:t>Oblečení na lyže + jedny rezervní oteplovačky na výměnu, lyžařské podkolenky 2x</w:t>
      </w:r>
      <w:r w:rsidR="00E56371">
        <w:t>,</w:t>
      </w:r>
      <w:bookmarkStart w:id="0" w:name="_GoBack"/>
      <w:bookmarkEnd w:id="0"/>
      <w:r>
        <w:t xml:space="preserve"> lyžařské rukavice 2x, čepice, šála nebo šátek</w:t>
      </w:r>
    </w:p>
    <w:p w:rsidR="00A113EA" w:rsidRDefault="00646F66">
      <w:r>
        <w:t>Přezutí na chatu, oblečení pro pobyt na chatě, pyžamo, spodní prádlo a dostatečné množství ponožek, toaletní potře</w:t>
      </w:r>
      <w:r>
        <w:t>by, osuška, ručník, opalovací krém, jelení lůj</w:t>
      </w:r>
    </w:p>
    <w:p w:rsidR="00A113EA" w:rsidRDefault="00646F66">
      <w:r>
        <w:rPr>
          <w:b/>
        </w:rPr>
        <w:t>Do autobusu:</w:t>
      </w:r>
      <w:r>
        <w:t xml:space="preserve"> batoh se svačinou a pití, v případě půjčení lyží 900,- Kč na půjčovné</w:t>
      </w:r>
    </w:p>
    <w:p w:rsidR="00A113EA" w:rsidRDefault="00646F66">
      <w:r>
        <w:rPr>
          <w:b/>
          <w:sz w:val="24"/>
        </w:rPr>
        <w:t>Kapesné:</w:t>
      </w:r>
      <w:r>
        <w:t xml:space="preserve"> dle uvážení rodičů, restaurace je přímo na chatě</w:t>
      </w:r>
    </w:p>
    <w:p w:rsidR="00A113EA" w:rsidRDefault="00646F6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Lyžování: </w:t>
      </w:r>
      <w:proofErr w:type="spellStart"/>
      <w:r>
        <w:t>Skiareál</w:t>
      </w:r>
      <w:proofErr w:type="spellEnd"/>
      <w:r>
        <w:t xml:space="preserve"> </w:t>
      </w:r>
      <w:proofErr w:type="spellStart"/>
      <w:r>
        <w:t>Aldrov</w:t>
      </w:r>
      <w:proofErr w:type="spellEnd"/>
      <w:r>
        <w:t xml:space="preserve"> (</w:t>
      </w:r>
      <w:proofErr w:type="spellStart"/>
      <w:r>
        <w:t>čtyřsedačka</w:t>
      </w:r>
      <w:proofErr w:type="spellEnd"/>
      <w:r>
        <w:t xml:space="preserve"> a umělé zasněžování), v příp</w:t>
      </w:r>
      <w:r>
        <w:t>adě dostatku sněhu je možnost lyžování u chaty (kotva), pak se ušetří asi 1000,- Kč a</w:t>
      </w:r>
      <w:r>
        <w:t xml:space="preserve"> peníze Vám budou vráceny.</w:t>
      </w:r>
    </w:p>
    <w:p w:rsidR="00A113EA" w:rsidRDefault="00646F66">
      <w:r>
        <w:rPr>
          <w:b/>
          <w:sz w:val="24"/>
        </w:rPr>
        <w:t xml:space="preserve">K odjezdu: </w:t>
      </w:r>
      <w:r>
        <w:t xml:space="preserve">Písemné prohlášení o bezinfekčnosti </w:t>
      </w:r>
      <w:r w:rsidR="001721ED">
        <w:t>podepsané v den nástupu</w:t>
      </w:r>
      <w:r>
        <w:t xml:space="preserve">, </w:t>
      </w:r>
      <w:r w:rsidR="001721ED">
        <w:t xml:space="preserve">posudek o zdravotní způsobilosti potvrzený od lékaře (platnost 2 roky), </w:t>
      </w:r>
      <w:r>
        <w:t>kartičku zdravotní pojišťovny (stačí kopie).</w:t>
      </w:r>
    </w:p>
    <w:p w:rsidR="00A113EA" w:rsidRDefault="00646F66">
      <w:r>
        <w:rPr>
          <w:b/>
        </w:rPr>
        <w:t>V případě dotazů volejte</w:t>
      </w:r>
      <w:r>
        <w:t>: Š</w:t>
      </w:r>
      <w:r>
        <w:t>tefan Borovský tel: 603 506 926</w:t>
      </w:r>
    </w:p>
    <w:p w:rsidR="00A113EA" w:rsidRDefault="00A113EA"/>
    <w:sectPr w:rsidR="00A113EA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6F66" w:rsidRDefault="00646F66">
      <w:pPr>
        <w:spacing w:after="0" w:line="240" w:lineRule="auto"/>
      </w:pPr>
      <w:r>
        <w:separator/>
      </w:r>
    </w:p>
  </w:endnote>
  <w:endnote w:type="continuationSeparator" w:id="0">
    <w:p w:rsidR="00646F66" w:rsidRDefault="00646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6F66" w:rsidRDefault="00646F6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646F66" w:rsidRDefault="00646F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113EA"/>
    <w:rsid w:val="001721ED"/>
    <w:rsid w:val="00646F66"/>
    <w:rsid w:val="00A113EA"/>
    <w:rsid w:val="00E5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B3485"/>
  <w15:docId w15:val="{718640BE-C14B-47D5-B818-8E6FC2EDB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ucitel</dc:creator>
  <cp:lastModifiedBy>Katka</cp:lastModifiedBy>
  <cp:revision>4</cp:revision>
  <dcterms:created xsi:type="dcterms:W3CDTF">2026-11-05T09:54:00Z</dcterms:created>
  <dcterms:modified xsi:type="dcterms:W3CDTF">2026-11-05T09:54:00Z</dcterms:modified>
</cp:coreProperties>
</file>